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2BD" w:rsidRPr="00FE4CDF" w:rsidRDefault="002972BD" w:rsidP="00AA556F">
      <w:pPr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«Трудовое участие граждан</w:t>
      </w:r>
      <w:r w:rsidRPr="00FE4CDF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FE4CDF">
        <w:rPr>
          <w:rFonts w:ascii="Times New Roman" w:hAnsi="Times New Roman"/>
          <w:sz w:val="24"/>
          <w:szCs w:val="24"/>
        </w:rPr>
        <w:t xml:space="preserve">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 </w:t>
      </w:r>
      <w:r w:rsidRPr="00FE4CD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(Организация детской игровой площадки д. Агалатово, территория, прилегающая к МКД №146-147)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2972BD" w:rsidRPr="00841B1B" w:rsidTr="00841B1B">
        <w:tc>
          <w:tcPr>
            <w:tcW w:w="7393" w:type="dxa"/>
          </w:tcPr>
          <w:p w:rsidR="002972BD" w:rsidRPr="00841B1B" w:rsidRDefault="002972BD" w:rsidP="00841B1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B140C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i1025" type="#_x0000_t75" style="width:329.25pt;height:246.75pt;visibility:visible">
                  <v:imagedata r:id="rId4" o:title=""/>
                </v:shape>
              </w:pict>
            </w:r>
          </w:p>
        </w:tc>
        <w:tc>
          <w:tcPr>
            <w:tcW w:w="7393" w:type="dxa"/>
            <w:vMerge w:val="restart"/>
          </w:tcPr>
          <w:p w:rsidR="002972BD" w:rsidRPr="00841B1B" w:rsidRDefault="002972BD" w:rsidP="00841B1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B140C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14" o:spid="_x0000_i1026" type="#_x0000_t75" style="width:242.25pt;height:435pt;visibility:visible">
                  <v:imagedata r:id="rId5" o:title=""/>
                </v:shape>
              </w:pict>
            </w:r>
          </w:p>
        </w:tc>
      </w:tr>
      <w:tr w:rsidR="002972BD" w:rsidRPr="00841B1B" w:rsidTr="00841B1B">
        <w:trPr>
          <w:trHeight w:val="4652"/>
        </w:trPr>
        <w:tc>
          <w:tcPr>
            <w:tcW w:w="7393" w:type="dxa"/>
          </w:tcPr>
          <w:p w:rsidR="002972BD" w:rsidRPr="00841B1B" w:rsidRDefault="002972BD" w:rsidP="00841B1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9B140C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13" o:spid="_x0000_i1027" type="#_x0000_t75" style="width:324.75pt;height:243.75pt;visibility:visible">
                  <v:imagedata r:id="rId6" o:title=""/>
                </v:shape>
              </w:pict>
            </w:r>
          </w:p>
        </w:tc>
        <w:tc>
          <w:tcPr>
            <w:tcW w:w="7393" w:type="dxa"/>
            <w:vMerge/>
          </w:tcPr>
          <w:p w:rsidR="002972BD" w:rsidRPr="00841B1B" w:rsidRDefault="002972BD" w:rsidP="00841B1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</w:tc>
        <w:bookmarkStart w:id="0" w:name="_GoBack"/>
        <w:bookmarkEnd w:id="0"/>
      </w:tr>
    </w:tbl>
    <w:p w:rsidR="002972BD" w:rsidRDefault="002972BD" w:rsidP="00480F88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Глава администрации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>М.В. Демидова</w:t>
      </w:r>
    </w:p>
    <w:sectPr w:rsidR="002972BD" w:rsidSect="00FE4CDF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F52"/>
    <w:rsid w:val="00163F52"/>
    <w:rsid w:val="002972BD"/>
    <w:rsid w:val="00480F88"/>
    <w:rsid w:val="005F15B5"/>
    <w:rsid w:val="00646FC9"/>
    <w:rsid w:val="007D7ADC"/>
    <w:rsid w:val="0080372B"/>
    <w:rsid w:val="00841B1B"/>
    <w:rsid w:val="009B140C"/>
    <w:rsid w:val="00AA556F"/>
    <w:rsid w:val="00C163CA"/>
    <w:rsid w:val="00CF5F6A"/>
    <w:rsid w:val="00D634D6"/>
    <w:rsid w:val="00D83B8C"/>
    <w:rsid w:val="00D86BC6"/>
    <w:rsid w:val="00E67151"/>
    <w:rsid w:val="00F06E34"/>
    <w:rsid w:val="00F54F7F"/>
    <w:rsid w:val="00FE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B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AA556F"/>
    <w:rPr>
      <w:rFonts w:cs="Times New Roman"/>
    </w:rPr>
  </w:style>
  <w:style w:type="table" w:styleId="TableGrid">
    <w:name w:val="Table Grid"/>
    <w:basedOn w:val="TableNormal"/>
    <w:uiPriority w:val="99"/>
    <w:rsid w:val="00AA55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A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93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61</Words>
  <Characters>354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«Трудовое участие граждан» в 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</dc:title>
  <dc:subject/>
  <dc:creator>Марина</dc:creator>
  <cp:keywords/>
  <dc:description/>
  <cp:lastModifiedBy>Ксения</cp:lastModifiedBy>
  <cp:revision>2</cp:revision>
  <cp:lastPrinted>2016-09-29T14:19:00Z</cp:lastPrinted>
  <dcterms:created xsi:type="dcterms:W3CDTF">2016-09-29T14:23:00Z</dcterms:created>
  <dcterms:modified xsi:type="dcterms:W3CDTF">2016-09-29T14:23:00Z</dcterms:modified>
</cp:coreProperties>
</file>